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330" w:rsidRPr="00FB5B2F" w:rsidRDefault="008B1356" w:rsidP="00D41515">
      <w:pPr>
        <w:rPr>
          <w:rFonts w:hAnsi="Century"/>
        </w:rPr>
      </w:pPr>
      <w:r w:rsidRPr="00FB5B2F">
        <w:rPr>
          <w:rFonts w:hAnsi="Century" w:hint="eastAsia"/>
        </w:rPr>
        <w:t>様式第２号（第</w:t>
      </w:r>
      <w:r w:rsidR="00A261BC" w:rsidRPr="00FB5B2F">
        <w:rPr>
          <w:rFonts w:hAnsi="Century" w:hint="eastAsia"/>
        </w:rPr>
        <w:t>６</w:t>
      </w:r>
      <w:r w:rsidRPr="00FB5B2F">
        <w:rPr>
          <w:rFonts w:hAnsi="Century" w:hint="eastAsia"/>
        </w:rPr>
        <w:t>条</w:t>
      </w:r>
      <w:r w:rsidR="00A364D0" w:rsidRPr="00FB5B2F">
        <w:rPr>
          <w:rFonts w:hAnsi="Century" w:hint="eastAsia"/>
        </w:rPr>
        <w:t>、第</w:t>
      </w:r>
      <w:r w:rsidR="00EC20C9" w:rsidRPr="00FB5B2F">
        <w:rPr>
          <w:rFonts w:hAnsi="Century" w:hint="eastAsia"/>
        </w:rPr>
        <w:t>１５</w:t>
      </w:r>
      <w:r w:rsidR="00A364D0" w:rsidRPr="00FB5B2F">
        <w:rPr>
          <w:rFonts w:hAnsi="Century" w:hint="eastAsia"/>
        </w:rPr>
        <w:t>条</w:t>
      </w:r>
      <w:r w:rsidRPr="00FB5B2F">
        <w:rPr>
          <w:rFonts w:hAnsi="Century" w:hint="eastAsia"/>
        </w:rPr>
        <w:t>関係）</w:t>
      </w:r>
    </w:p>
    <w:p w:rsidR="008B1356" w:rsidRPr="00FB5B2F" w:rsidRDefault="008B1356" w:rsidP="008B1356">
      <w:pPr>
        <w:ind w:leftChars="100" w:left="267" w:rightChars="100" w:right="267"/>
        <w:jc w:val="right"/>
      </w:pPr>
      <w:r w:rsidRPr="00FB5B2F">
        <w:rPr>
          <w:rFonts w:hint="eastAsia"/>
        </w:rPr>
        <w:t xml:space="preserve">年　　月　　日　</w:t>
      </w:r>
    </w:p>
    <w:p w:rsidR="008B1356" w:rsidRPr="00FB5B2F" w:rsidRDefault="007A6E03" w:rsidP="008B1356">
      <w:pPr>
        <w:ind w:leftChars="100" w:left="267"/>
      </w:pPr>
      <w:r w:rsidRPr="00FB5B2F">
        <w:rPr>
          <w:rFonts w:hint="eastAsia"/>
        </w:rPr>
        <w:t xml:space="preserve">　坂東</w:t>
      </w:r>
      <w:r w:rsidR="00C55BD9" w:rsidRPr="00FB5B2F">
        <w:rPr>
          <w:rFonts w:hint="eastAsia"/>
        </w:rPr>
        <w:t>市長　　様</w:t>
      </w:r>
    </w:p>
    <w:p w:rsidR="008B1356" w:rsidRPr="00FB5B2F" w:rsidRDefault="008B1356" w:rsidP="008B1356">
      <w:pPr>
        <w:ind w:leftChars="100" w:left="267"/>
      </w:pPr>
    </w:p>
    <w:p w:rsidR="008B1356" w:rsidRPr="00FB5B2F" w:rsidRDefault="008B1356" w:rsidP="007A6E03">
      <w:pPr>
        <w:ind w:leftChars="100" w:left="267" w:rightChars="1100" w:right="2934" w:firstLineChars="1400" w:firstLine="3735"/>
      </w:pPr>
      <w:r w:rsidRPr="00FB5B2F">
        <w:rPr>
          <w:rFonts w:hint="eastAsia"/>
        </w:rPr>
        <w:t xml:space="preserve">住所又は所在地　　　　　　　　　　　</w:t>
      </w:r>
    </w:p>
    <w:p w:rsidR="008B1356" w:rsidRPr="00FB5B2F" w:rsidRDefault="007A6E03" w:rsidP="007A6E03">
      <w:pPr>
        <w:ind w:leftChars="300" w:left="800" w:rightChars="1500" w:right="4001" w:firstLineChars="1200" w:firstLine="3201"/>
      </w:pPr>
      <w:r w:rsidRPr="00FB5B2F">
        <w:rPr>
          <w:rFonts w:hint="eastAsia"/>
        </w:rPr>
        <w:t>事業者名</w:t>
      </w:r>
      <w:r w:rsidR="008B1356" w:rsidRPr="00FB5B2F">
        <w:rPr>
          <w:rFonts w:hint="eastAsia"/>
        </w:rPr>
        <w:t xml:space="preserve">　　　　　　　　　　　　　　</w:t>
      </w:r>
      <w:bookmarkStart w:id="0" w:name="_GoBack"/>
      <w:bookmarkEnd w:id="0"/>
    </w:p>
    <w:p w:rsidR="008B1356" w:rsidRPr="00FB5B2F" w:rsidRDefault="007A6E03" w:rsidP="007A6E03">
      <w:pPr>
        <w:ind w:leftChars="100" w:left="267" w:rightChars="100" w:right="267" w:firstLineChars="1400" w:firstLine="3735"/>
      </w:pPr>
      <w:r w:rsidRPr="00FB5B2F">
        <w:rPr>
          <w:rFonts w:hint="eastAsia"/>
        </w:rPr>
        <w:t xml:space="preserve">代表者氏名　　　　　　　　　　　</w:t>
      </w:r>
      <w:r w:rsidR="008B1356" w:rsidRPr="00FB5B2F">
        <w:rPr>
          <w:rFonts w:hint="eastAsia"/>
        </w:rPr>
        <w:t>㊞</w:t>
      </w:r>
      <w:r w:rsidRPr="00FB5B2F">
        <w:rPr>
          <w:rFonts w:hint="eastAsia"/>
        </w:rPr>
        <w:t xml:space="preserve">　</w:t>
      </w:r>
    </w:p>
    <w:p w:rsidR="00C55BD9" w:rsidRPr="00FB5B2F" w:rsidRDefault="00C55BD9" w:rsidP="00C55BD9">
      <w:pPr>
        <w:ind w:rightChars="100" w:right="267"/>
      </w:pPr>
    </w:p>
    <w:p w:rsidR="00C55BD9" w:rsidRPr="00FB5B2F" w:rsidRDefault="00C55BD9" w:rsidP="00C55BD9">
      <w:pPr>
        <w:ind w:leftChars="100" w:left="267"/>
        <w:jc w:val="center"/>
      </w:pPr>
      <w:r w:rsidRPr="00FB5B2F">
        <w:rPr>
          <w:rFonts w:hint="eastAsia"/>
        </w:rPr>
        <w:t>ネーミングライツ事業（新規・更新）応募に係る誓約書</w:t>
      </w:r>
    </w:p>
    <w:p w:rsidR="00C55BD9" w:rsidRPr="00FB5B2F" w:rsidRDefault="00C55BD9" w:rsidP="00C55BD9">
      <w:pPr>
        <w:ind w:rightChars="100" w:right="267"/>
      </w:pPr>
    </w:p>
    <w:p w:rsidR="008B1356" w:rsidRPr="00FB5B2F" w:rsidRDefault="008B1356" w:rsidP="008B1356">
      <w:pPr>
        <w:ind w:leftChars="100" w:left="267"/>
      </w:pPr>
      <w:r w:rsidRPr="00FB5B2F">
        <w:rPr>
          <w:rFonts w:hint="eastAsia"/>
        </w:rPr>
        <w:t xml:space="preserve">　</w:t>
      </w:r>
      <w:r w:rsidR="007A6E03" w:rsidRPr="00FB5B2F">
        <w:rPr>
          <w:rFonts w:hint="eastAsia"/>
        </w:rPr>
        <w:t>坂東</w:t>
      </w:r>
      <w:r w:rsidRPr="00FB5B2F">
        <w:rPr>
          <w:rFonts w:hint="eastAsia"/>
        </w:rPr>
        <w:t xml:space="preserve">市　　</w:t>
      </w:r>
      <w:r w:rsidR="00415904" w:rsidRPr="00FB5B2F">
        <w:rPr>
          <w:rFonts w:hint="eastAsia"/>
        </w:rPr>
        <w:t xml:space="preserve">　</w:t>
      </w:r>
      <w:r w:rsidR="003078E9" w:rsidRPr="00FB5B2F">
        <w:rPr>
          <w:rFonts w:hint="eastAsia"/>
        </w:rPr>
        <w:t xml:space="preserve">　　　</w:t>
      </w:r>
      <w:r w:rsidRPr="00FB5B2F">
        <w:rPr>
          <w:rFonts w:hint="eastAsia"/>
        </w:rPr>
        <w:t>ネーミングライツ事業の</w:t>
      </w:r>
      <w:r w:rsidR="00415904" w:rsidRPr="00FB5B2F">
        <w:rPr>
          <w:rFonts w:hint="eastAsia"/>
        </w:rPr>
        <w:t>（</w:t>
      </w:r>
      <w:r w:rsidR="00A261BC" w:rsidRPr="00FB5B2F">
        <w:rPr>
          <w:rFonts w:hint="eastAsia"/>
        </w:rPr>
        <w:t>新規・</w:t>
      </w:r>
      <w:r w:rsidR="00415904" w:rsidRPr="00FB5B2F">
        <w:rPr>
          <w:rFonts w:hint="eastAsia"/>
        </w:rPr>
        <w:t>更新）</w:t>
      </w:r>
      <w:r w:rsidR="00C55BD9" w:rsidRPr="00FB5B2F">
        <w:rPr>
          <w:rFonts w:hint="eastAsia"/>
        </w:rPr>
        <w:t>応募</w:t>
      </w:r>
      <w:r w:rsidRPr="00FB5B2F">
        <w:rPr>
          <w:rFonts w:hint="eastAsia"/>
        </w:rPr>
        <w:t>に当たり、次の事項につい</w:t>
      </w:r>
      <w:r w:rsidR="007A6E03" w:rsidRPr="00FB5B2F">
        <w:rPr>
          <w:rFonts w:hint="eastAsia"/>
        </w:rPr>
        <w:t>て誓約します。この誓約が事実と相違することが判明したときは、坂東</w:t>
      </w:r>
      <w:r w:rsidRPr="00FB5B2F">
        <w:rPr>
          <w:rFonts w:hint="eastAsia"/>
        </w:rPr>
        <w:t>市が行う一切の措置について異議</w:t>
      </w:r>
      <w:r w:rsidR="00AB6748" w:rsidRPr="00FB5B2F">
        <w:rPr>
          <w:rFonts w:hint="eastAsia"/>
        </w:rPr>
        <w:t>を申し立てません。</w:t>
      </w:r>
    </w:p>
    <w:p w:rsidR="008B1356" w:rsidRPr="00FB5B2F" w:rsidRDefault="008B1356" w:rsidP="008B1356">
      <w:pPr>
        <w:ind w:leftChars="100" w:left="267"/>
      </w:pPr>
    </w:p>
    <w:p w:rsidR="008B1356" w:rsidRPr="00FB5B2F" w:rsidRDefault="007A6E03" w:rsidP="008B1356">
      <w:pPr>
        <w:ind w:leftChars="100" w:left="534" w:hangingChars="100" w:hanging="267"/>
      </w:pPr>
      <w:r w:rsidRPr="00FB5B2F">
        <w:rPr>
          <w:rFonts w:hint="eastAsia"/>
        </w:rPr>
        <w:t>１　坂東</w:t>
      </w:r>
      <w:r w:rsidR="008B1356" w:rsidRPr="00FB5B2F">
        <w:rPr>
          <w:rFonts w:hint="eastAsia"/>
        </w:rPr>
        <w:t>市ネーミングライツ事業実施要綱及び募集要領の規定を遵守すること。</w:t>
      </w:r>
    </w:p>
    <w:p w:rsidR="008B1356" w:rsidRPr="00FB5B2F" w:rsidRDefault="007A6E03" w:rsidP="008B1356">
      <w:pPr>
        <w:ind w:leftChars="100" w:left="534" w:hangingChars="100" w:hanging="267"/>
      </w:pPr>
      <w:r w:rsidRPr="00FB5B2F">
        <w:rPr>
          <w:rFonts w:hint="eastAsia"/>
        </w:rPr>
        <w:t>２　坂東</w:t>
      </w:r>
      <w:r w:rsidR="008B1356" w:rsidRPr="00FB5B2F">
        <w:rPr>
          <w:rFonts w:hint="eastAsia"/>
        </w:rPr>
        <w:t>市ネーミングライツ事業実施要綱第</w:t>
      </w:r>
      <w:r w:rsidR="00BD4E52" w:rsidRPr="00FB5B2F">
        <w:rPr>
          <w:rFonts w:hint="eastAsia"/>
        </w:rPr>
        <w:t>３</w:t>
      </w:r>
      <w:r w:rsidRPr="00FB5B2F">
        <w:rPr>
          <w:rFonts w:hint="eastAsia"/>
        </w:rPr>
        <w:t>条に規定する事業者</w:t>
      </w:r>
      <w:r w:rsidR="008B1356" w:rsidRPr="00FB5B2F">
        <w:rPr>
          <w:rFonts w:hint="eastAsia"/>
        </w:rPr>
        <w:t>でないこと。</w:t>
      </w:r>
    </w:p>
    <w:p w:rsidR="008B1356" w:rsidRPr="00FB5B2F" w:rsidRDefault="008B1356" w:rsidP="008B1356">
      <w:pPr>
        <w:ind w:leftChars="100" w:left="534" w:hangingChars="100" w:hanging="267"/>
      </w:pPr>
      <w:r w:rsidRPr="00FB5B2F">
        <w:rPr>
          <w:rFonts w:hint="eastAsia"/>
        </w:rPr>
        <w:t>３　ネーミングライツ事業に起因する損害賠償請求等がなされたときは、</w:t>
      </w:r>
      <w:r w:rsidR="00C55BD9" w:rsidRPr="00FB5B2F">
        <w:rPr>
          <w:rFonts w:hint="eastAsia"/>
        </w:rPr>
        <w:t>応募者</w:t>
      </w:r>
      <w:r w:rsidRPr="00FB5B2F">
        <w:rPr>
          <w:rFonts w:hint="eastAsia"/>
        </w:rPr>
        <w:t>の責任において解決すること。</w:t>
      </w:r>
    </w:p>
    <w:p w:rsidR="00376C79" w:rsidRPr="00FB5B2F" w:rsidRDefault="00376C79" w:rsidP="008B1356">
      <w:pPr>
        <w:ind w:leftChars="100" w:left="534" w:hangingChars="100" w:hanging="267"/>
      </w:pPr>
    </w:p>
    <w:p w:rsidR="00376C79" w:rsidRPr="00FB5B2F" w:rsidRDefault="00376C79" w:rsidP="008B1356">
      <w:pPr>
        <w:ind w:leftChars="100" w:left="534" w:hangingChars="100" w:hanging="267"/>
      </w:pPr>
    </w:p>
    <w:p w:rsidR="00376C79" w:rsidRPr="00FB5B2F" w:rsidRDefault="00376C79" w:rsidP="008B1356">
      <w:pPr>
        <w:ind w:leftChars="100" w:left="534" w:hangingChars="100" w:hanging="267"/>
      </w:pPr>
    </w:p>
    <w:p w:rsidR="00376C79" w:rsidRPr="00FB5B2F" w:rsidRDefault="00376C79" w:rsidP="008B1356">
      <w:pPr>
        <w:ind w:leftChars="100" w:left="534" w:hangingChars="100" w:hanging="267"/>
      </w:pPr>
    </w:p>
    <w:p w:rsidR="00376C79" w:rsidRPr="00FB5B2F" w:rsidRDefault="00376C79" w:rsidP="008B1356">
      <w:pPr>
        <w:ind w:leftChars="100" w:left="534" w:hangingChars="100" w:hanging="267"/>
      </w:pPr>
    </w:p>
    <w:p w:rsidR="00376C79" w:rsidRPr="00FB5B2F" w:rsidRDefault="00376C79" w:rsidP="00376C79">
      <w:r w:rsidRPr="00FB5B2F">
        <w:rPr>
          <w:rFonts w:hint="eastAsia"/>
        </w:rPr>
        <w:t xml:space="preserve">　備考　氏名を自署する場合は、押印を省略できます。</w:t>
      </w:r>
    </w:p>
    <w:p w:rsidR="00376C79" w:rsidRPr="00FB5B2F" w:rsidRDefault="00376C79" w:rsidP="008B1356">
      <w:pPr>
        <w:ind w:leftChars="100" w:left="534" w:hangingChars="100" w:hanging="267"/>
      </w:pPr>
    </w:p>
    <w:sectPr w:rsidR="00376C79" w:rsidRPr="00FB5B2F" w:rsidSect="004D3F46">
      <w:pgSz w:w="11906" w:h="16838" w:code="9"/>
      <w:pgMar w:top="1418" w:right="1418" w:bottom="1418" w:left="1418" w:header="851" w:footer="992" w:gutter="0"/>
      <w:paperSrc w:first="1" w:other="1"/>
      <w:cols w:space="480"/>
      <w:docGrid w:type="linesAndChars" w:linePitch="437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771" w:rsidRDefault="00866771" w:rsidP="00971206">
      <w:pPr>
        <w:ind w:left="480" w:hanging="480"/>
      </w:pPr>
      <w:r>
        <w:separator/>
      </w:r>
    </w:p>
  </w:endnote>
  <w:endnote w:type="continuationSeparator" w:id="0">
    <w:p w:rsidR="00866771" w:rsidRDefault="00866771" w:rsidP="00971206">
      <w:pPr>
        <w:ind w:left="48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771" w:rsidRDefault="00866771" w:rsidP="00971206">
      <w:pPr>
        <w:ind w:left="480" w:hanging="480"/>
      </w:pPr>
      <w:r>
        <w:separator/>
      </w:r>
    </w:p>
  </w:footnote>
  <w:footnote w:type="continuationSeparator" w:id="0">
    <w:p w:rsidR="00866771" w:rsidRDefault="00866771" w:rsidP="00971206">
      <w:pPr>
        <w:ind w:left="480" w:hanging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840"/>
  <w:drawingGridHorizontalSpacing w:val="267"/>
  <w:drawingGridVerticalSpacing w:val="43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15"/>
    <w:rsid w:val="00020247"/>
    <w:rsid w:val="00027E85"/>
    <w:rsid w:val="00031C7D"/>
    <w:rsid w:val="000456D2"/>
    <w:rsid w:val="000458D3"/>
    <w:rsid w:val="00067E47"/>
    <w:rsid w:val="00094816"/>
    <w:rsid w:val="000958DD"/>
    <w:rsid w:val="000A2D01"/>
    <w:rsid w:val="000A69D1"/>
    <w:rsid w:val="000D14B3"/>
    <w:rsid w:val="000D658F"/>
    <w:rsid w:val="000E30F8"/>
    <w:rsid w:val="000E7913"/>
    <w:rsid w:val="000F45C5"/>
    <w:rsid w:val="000F5437"/>
    <w:rsid w:val="000F5CFE"/>
    <w:rsid w:val="0010576E"/>
    <w:rsid w:val="001107F1"/>
    <w:rsid w:val="00114012"/>
    <w:rsid w:val="00121A85"/>
    <w:rsid w:val="00130485"/>
    <w:rsid w:val="00136A96"/>
    <w:rsid w:val="00150079"/>
    <w:rsid w:val="001542F6"/>
    <w:rsid w:val="00170B3F"/>
    <w:rsid w:val="001725F9"/>
    <w:rsid w:val="00174076"/>
    <w:rsid w:val="00177EFE"/>
    <w:rsid w:val="00183ACB"/>
    <w:rsid w:val="00190D44"/>
    <w:rsid w:val="00193AB2"/>
    <w:rsid w:val="001A39D6"/>
    <w:rsid w:val="001B27B3"/>
    <w:rsid w:val="001C2755"/>
    <w:rsid w:val="001C2E46"/>
    <w:rsid w:val="001D552E"/>
    <w:rsid w:val="001E1506"/>
    <w:rsid w:val="001F199A"/>
    <w:rsid w:val="001F73DB"/>
    <w:rsid w:val="00242728"/>
    <w:rsid w:val="00246E6D"/>
    <w:rsid w:val="002504D3"/>
    <w:rsid w:val="00255B06"/>
    <w:rsid w:val="0026311B"/>
    <w:rsid w:val="00264A2F"/>
    <w:rsid w:val="00271042"/>
    <w:rsid w:val="00275CBD"/>
    <w:rsid w:val="002A551D"/>
    <w:rsid w:val="002A6091"/>
    <w:rsid w:val="002B1FCE"/>
    <w:rsid w:val="002B3566"/>
    <w:rsid w:val="002C29F1"/>
    <w:rsid w:val="002C5EF7"/>
    <w:rsid w:val="002D16FD"/>
    <w:rsid w:val="002E2C98"/>
    <w:rsid w:val="002F6991"/>
    <w:rsid w:val="003078E9"/>
    <w:rsid w:val="0032792D"/>
    <w:rsid w:val="0033129F"/>
    <w:rsid w:val="0036560F"/>
    <w:rsid w:val="003674BC"/>
    <w:rsid w:val="00372FBE"/>
    <w:rsid w:val="00376C79"/>
    <w:rsid w:val="00395DB0"/>
    <w:rsid w:val="00396B63"/>
    <w:rsid w:val="003A2C43"/>
    <w:rsid w:val="003B77A7"/>
    <w:rsid w:val="003C7723"/>
    <w:rsid w:val="003D20EF"/>
    <w:rsid w:val="003D3B97"/>
    <w:rsid w:val="003D4B64"/>
    <w:rsid w:val="003E7C74"/>
    <w:rsid w:val="003F2C08"/>
    <w:rsid w:val="004101CA"/>
    <w:rsid w:val="00414C6F"/>
    <w:rsid w:val="00415904"/>
    <w:rsid w:val="004405BF"/>
    <w:rsid w:val="0045004E"/>
    <w:rsid w:val="004678DF"/>
    <w:rsid w:val="00491737"/>
    <w:rsid w:val="004945AC"/>
    <w:rsid w:val="004A274D"/>
    <w:rsid w:val="004A63DA"/>
    <w:rsid w:val="004C039B"/>
    <w:rsid w:val="004C1223"/>
    <w:rsid w:val="004C6269"/>
    <w:rsid w:val="004C6C47"/>
    <w:rsid w:val="004C6D91"/>
    <w:rsid w:val="004D3F46"/>
    <w:rsid w:val="004E4A1A"/>
    <w:rsid w:val="004F27B4"/>
    <w:rsid w:val="0050213D"/>
    <w:rsid w:val="00503F6F"/>
    <w:rsid w:val="00506115"/>
    <w:rsid w:val="00532F9F"/>
    <w:rsid w:val="00534D54"/>
    <w:rsid w:val="00540D0D"/>
    <w:rsid w:val="00552ED1"/>
    <w:rsid w:val="00581A08"/>
    <w:rsid w:val="0058439D"/>
    <w:rsid w:val="0059010F"/>
    <w:rsid w:val="00596994"/>
    <w:rsid w:val="005A5F3C"/>
    <w:rsid w:val="005A729A"/>
    <w:rsid w:val="0062525C"/>
    <w:rsid w:val="00630F33"/>
    <w:rsid w:val="00644B36"/>
    <w:rsid w:val="00646FC2"/>
    <w:rsid w:val="0065189A"/>
    <w:rsid w:val="006661BF"/>
    <w:rsid w:val="0068160D"/>
    <w:rsid w:val="00685BD1"/>
    <w:rsid w:val="006A1A11"/>
    <w:rsid w:val="006B6E50"/>
    <w:rsid w:val="006B7B57"/>
    <w:rsid w:val="006F3970"/>
    <w:rsid w:val="00706E26"/>
    <w:rsid w:val="007109CB"/>
    <w:rsid w:val="007135E5"/>
    <w:rsid w:val="00717C48"/>
    <w:rsid w:val="00744C57"/>
    <w:rsid w:val="007650B3"/>
    <w:rsid w:val="00766FFE"/>
    <w:rsid w:val="00773F4C"/>
    <w:rsid w:val="007822CA"/>
    <w:rsid w:val="007942B2"/>
    <w:rsid w:val="007A3F81"/>
    <w:rsid w:val="007A6E03"/>
    <w:rsid w:val="007B77CC"/>
    <w:rsid w:val="007D2C4A"/>
    <w:rsid w:val="007D47F0"/>
    <w:rsid w:val="007F0778"/>
    <w:rsid w:val="007F298F"/>
    <w:rsid w:val="007F5CEB"/>
    <w:rsid w:val="00807DF5"/>
    <w:rsid w:val="00815A71"/>
    <w:rsid w:val="00817EE1"/>
    <w:rsid w:val="00821CCF"/>
    <w:rsid w:val="00826E62"/>
    <w:rsid w:val="008371FC"/>
    <w:rsid w:val="008430C5"/>
    <w:rsid w:val="008447C8"/>
    <w:rsid w:val="00847B4C"/>
    <w:rsid w:val="00851D86"/>
    <w:rsid w:val="0085315E"/>
    <w:rsid w:val="008623E7"/>
    <w:rsid w:val="00864546"/>
    <w:rsid w:val="0086499C"/>
    <w:rsid w:val="00866771"/>
    <w:rsid w:val="0087591E"/>
    <w:rsid w:val="00884BE5"/>
    <w:rsid w:val="00885074"/>
    <w:rsid w:val="0089598C"/>
    <w:rsid w:val="008A6C0E"/>
    <w:rsid w:val="008B1356"/>
    <w:rsid w:val="008D6C6A"/>
    <w:rsid w:val="008E04C4"/>
    <w:rsid w:val="008F7DC5"/>
    <w:rsid w:val="00920CB1"/>
    <w:rsid w:val="00921B8E"/>
    <w:rsid w:val="0092374C"/>
    <w:rsid w:val="00941621"/>
    <w:rsid w:val="00945103"/>
    <w:rsid w:val="00954E69"/>
    <w:rsid w:val="00971206"/>
    <w:rsid w:val="0098089E"/>
    <w:rsid w:val="009968D4"/>
    <w:rsid w:val="009A1D50"/>
    <w:rsid w:val="009A25C3"/>
    <w:rsid w:val="009B4CF5"/>
    <w:rsid w:val="009C6881"/>
    <w:rsid w:val="009D12B0"/>
    <w:rsid w:val="009E4FA6"/>
    <w:rsid w:val="00A00DF5"/>
    <w:rsid w:val="00A021DE"/>
    <w:rsid w:val="00A1017A"/>
    <w:rsid w:val="00A101B0"/>
    <w:rsid w:val="00A236B4"/>
    <w:rsid w:val="00A237F6"/>
    <w:rsid w:val="00A24CAA"/>
    <w:rsid w:val="00A261BC"/>
    <w:rsid w:val="00A364D0"/>
    <w:rsid w:val="00A425EE"/>
    <w:rsid w:val="00A701A0"/>
    <w:rsid w:val="00A93F27"/>
    <w:rsid w:val="00A9457C"/>
    <w:rsid w:val="00AA5F2D"/>
    <w:rsid w:val="00AB3815"/>
    <w:rsid w:val="00AB6748"/>
    <w:rsid w:val="00AD216E"/>
    <w:rsid w:val="00AE50E3"/>
    <w:rsid w:val="00AF21A2"/>
    <w:rsid w:val="00AF3923"/>
    <w:rsid w:val="00B00707"/>
    <w:rsid w:val="00B1334E"/>
    <w:rsid w:val="00B30158"/>
    <w:rsid w:val="00B31313"/>
    <w:rsid w:val="00B3708E"/>
    <w:rsid w:val="00B37DFE"/>
    <w:rsid w:val="00B432F9"/>
    <w:rsid w:val="00B570BD"/>
    <w:rsid w:val="00B65F1E"/>
    <w:rsid w:val="00B71ECD"/>
    <w:rsid w:val="00B74340"/>
    <w:rsid w:val="00B82417"/>
    <w:rsid w:val="00B933F0"/>
    <w:rsid w:val="00BA25D0"/>
    <w:rsid w:val="00BA7A48"/>
    <w:rsid w:val="00BC6A7A"/>
    <w:rsid w:val="00BD27FF"/>
    <w:rsid w:val="00BD4E52"/>
    <w:rsid w:val="00BD6261"/>
    <w:rsid w:val="00BD72A3"/>
    <w:rsid w:val="00BE6A6B"/>
    <w:rsid w:val="00BF5BA9"/>
    <w:rsid w:val="00C04961"/>
    <w:rsid w:val="00C10DC5"/>
    <w:rsid w:val="00C161F7"/>
    <w:rsid w:val="00C37000"/>
    <w:rsid w:val="00C472B7"/>
    <w:rsid w:val="00C50D03"/>
    <w:rsid w:val="00C537AD"/>
    <w:rsid w:val="00C55BD9"/>
    <w:rsid w:val="00C724A8"/>
    <w:rsid w:val="00C745BA"/>
    <w:rsid w:val="00C765BE"/>
    <w:rsid w:val="00C953EA"/>
    <w:rsid w:val="00CA02D4"/>
    <w:rsid w:val="00CA0FDD"/>
    <w:rsid w:val="00CA2BA8"/>
    <w:rsid w:val="00CA7420"/>
    <w:rsid w:val="00CB2E89"/>
    <w:rsid w:val="00CC7B04"/>
    <w:rsid w:val="00CD70DD"/>
    <w:rsid w:val="00CE7A3A"/>
    <w:rsid w:val="00D13EB7"/>
    <w:rsid w:val="00D15593"/>
    <w:rsid w:val="00D26F27"/>
    <w:rsid w:val="00D41515"/>
    <w:rsid w:val="00D41C9C"/>
    <w:rsid w:val="00D440A4"/>
    <w:rsid w:val="00D45EB5"/>
    <w:rsid w:val="00D45FEB"/>
    <w:rsid w:val="00D511C1"/>
    <w:rsid w:val="00D52148"/>
    <w:rsid w:val="00D53EE4"/>
    <w:rsid w:val="00D57DCF"/>
    <w:rsid w:val="00D6410C"/>
    <w:rsid w:val="00D757D1"/>
    <w:rsid w:val="00DB6C42"/>
    <w:rsid w:val="00DC41D7"/>
    <w:rsid w:val="00DD4865"/>
    <w:rsid w:val="00DE2EFD"/>
    <w:rsid w:val="00DF71F9"/>
    <w:rsid w:val="00DF723F"/>
    <w:rsid w:val="00E178CD"/>
    <w:rsid w:val="00E2152E"/>
    <w:rsid w:val="00E25D7B"/>
    <w:rsid w:val="00E34C1A"/>
    <w:rsid w:val="00E40DB3"/>
    <w:rsid w:val="00E64EFD"/>
    <w:rsid w:val="00E86CF4"/>
    <w:rsid w:val="00E877EF"/>
    <w:rsid w:val="00E930E4"/>
    <w:rsid w:val="00EA5330"/>
    <w:rsid w:val="00EB3B20"/>
    <w:rsid w:val="00EC20C9"/>
    <w:rsid w:val="00ED5615"/>
    <w:rsid w:val="00EE244B"/>
    <w:rsid w:val="00F010A5"/>
    <w:rsid w:val="00F029C1"/>
    <w:rsid w:val="00F02DFB"/>
    <w:rsid w:val="00F0796B"/>
    <w:rsid w:val="00F457F3"/>
    <w:rsid w:val="00F52015"/>
    <w:rsid w:val="00F5397F"/>
    <w:rsid w:val="00F544C5"/>
    <w:rsid w:val="00F561D2"/>
    <w:rsid w:val="00F62100"/>
    <w:rsid w:val="00F658B9"/>
    <w:rsid w:val="00F974C6"/>
    <w:rsid w:val="00FB4F82"/>
    <w:rsid w:val="00FB5B2F"/>
    <w:rsid w:val="00FB7BF4"/>
    <w:rsid w:val="00FC436A"/>
    <w:rsid w:val="00FC44B3"/>
    <w:rsid w:val="00FD6311"/>
    <w:rsid w:val="00FD72ED"/>
    <w:rsid w:val="00F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F9F038A-C812-4F83-ACB2-E7A6E3CA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color w:val="000000" w:themeColor="text1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EFE"/>
    <w:pPr>
      <w:widowControl w:val="0"/>
      <w:autoSpaceDE w:val="0"/>
      <w:autoSpaceDN w:val="0"/>
    </w:pPr>
    <w:rPr>
      <w:rFonts w:ascii="ＭＳ 明朝" w:hAnsi="ＭＳ 明朝"/>
    </w:rPr>
  </w:style>
  <w:style w:type="paragraph" w:styleId="1">
    <w:name w:val="heading 1"/>
    <w:basedOn w:val="a"/>
    <w:next w:val="a"/>
    <w:link w:val="10"/>
    <w:uiPriority w:val="9"/>
    <w:rsid w:val="00193AB2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rsid w:val="00193AB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rsid w:val="00193AB2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193AB2"/>
    <w:rPr>
      <w:rFonts w:ascii="Arial" w:eastAsia="ＭＳ ゴシック" w:hAnsi="Arial" w:cs="Times New Roman"/>
    </w:rPr>
  </w:style>
  <w:style w:type="character" w:customStyle="1" w:styleId="20">
    <w:name w:val="見出し 2 (文字)"/>
    <w:basedOn w:val="a0"/>
    <w:link w:val="2"/>
    <w:uiPriority w:val="9"/>
    <w:locked/>
    <w:rsid w:val="00193AB2"/>
    <w:rPr>
      <w:rFonts w:ascii="Arial" w:eastAsia="ＭＳ ゴシック" w:hAnsi="Arial" w:cs="Times New Roman"/>
    </w:rPr>
  </w:style>
  <w:style w:type="character" w:customStyle="1" w:styleId="30">
    <w:name w:val="見出し 3 (文字)"/>
    <w:basedOn w:val="a0"/>
    <w:link w:val="3"/>
    <w:uiPriority w:val="9"/>
    <w:locked/>
    <w:rsid w:val="00193AB2"/>
    <w:rPr>
      <w:rFonts w:ascii="Arial" w:eastAsia="ＭＳ ゴシック" w:hAnsi="Arial" w:cs="Times New Roman"/>
    </w:rPr>
  </w:style>
  <w:style w:type="paragraph" w:customStyle="1" w:styleId="0-2">
    <w:name w:val="0-2例規タイトル"/>
    <w:basedOn w:val="a"/>
    <w:qFormat/>
    <w:rsid w:val="00193AB2"/>
    <w:pPr>
      <w:spacing w:line="400" w:lineRule="exact"/>
      <w:ind w:left="300" w:rightChars="300" w:right="300" w:hangingChars="300" w:hanging="300"/>
      <w:jc w:val="left"/>
    </w:pPr>
    <w:rPr>
      <w:rFonts w:eastAsia="ＭＳ ゴシック"/>
      <w:sz w:val="32"/>
      <w:szCs w:val="21"/>
    </w:rPr>
  </w:style>
  <w:style w:type="paragraph" w:customStyle="1" w:styleId="0-3">
    <w:name w:val="0-3制定日"/>
    <w:basedOn w:val="a"/>
    <w:qFormat/>
    <w:rsid w:val="00193AB2"/>
    <w:pPr>
      <w:spacing w:after="100" w:afterAutospacing="1" w:line="280" w:lineRule="exact"/>
      <w:ind w:rightChars="400" w:right="400"/>
      <w:contextualSpacing/>
      <w:jc w:val="right"/>
    </w:pPr>
    <w:rPr>
      <w:szCs w:val="21"/>
    </w:rPr>
  </w:style>
  <w:style w:type="paragraph" w:customStyle="1" w:styleId="0-4">
    <w:name w:val="0-4改正日"/>
    <w:basedOn w:val="a"/>
    <w:qFormat/>
    <w:rsid w:val="00193AB2"/>
    <w:pPr>
      <w:jc w:val="right"/>
    </w:pPr>
    <w:rPr>
      <w:sz w:val="18"/>
      <w:szCs w:val="21"/>
    </w:rPr>
  </w:style>
  <w:style w:type="paragraph" w:customStyle="1" w:styleId="1-1">
    <w:name w:val="1-1条文"/>
    <w:basedOn w:val="a"/>
    <w:qFormat/>
    <w:rsid w:val="00177EFE"/>
    <w:pPr>
      <w:ind w:hangingChars="100" w:hanging="102"/>
      <w:contextualSpacing/>
    </w:pPr>
    <w:rPr>
      <w:kern w:val="24"/>
      <w:szCs w:val="21"/>
    </w:rPr>
  </w:style>
  <w:style w:type="paragraph" w:customStyle="1" w:styleId="2-112">
    <w:name w:val="2-1(1)(2)文"/>
    <w:basedOn w:val="a"/>
    <w:qFormat/>
    <w:rsid w:val="00177EFE"/>
    <w:pPr>
      <w:ind w:hangingChars="200" w:hanging="200"/>
    </w:pPr>
    <w:rPr>
      <w:szCs w:val="21"/>
    </w:rPr>
  </w:style>
  <w:style w:type="paragraph" w:customStyle="1" w:styleId="3-1">
    <w:name w:val="3-1アイ文"/>
    <w:basedOn w:val="a"/>
    <w:qFormat/>
    <w:rsid w:val="00177EFE"/>
    <w:pPr>
      <w:ind w:hangingChars="300" w:hanging="301"/>
    </w:pPr>
    <w:rPr>
      <w:szCs w:val="21"/>
    </w:rPr>
  </w:style>
  <w:style w:type="paragraph" w:styleId="a3">
    <w:name w:val="header"/>
    <w:basedOn w:val="a"/>
    <w:link w:val="a4"/>
    <w:uiPriority w:val="99"/>
    <w:unhideWhenUsed/>
    <w:rsid w:val="00193A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93AB2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193A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93AB2"/>
    <w:rPr>
      <w:rFonts w:ascii="ＭＳ 明朝" w:eastAsia="ＭＳ 明朝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93AB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93AB2"/>
    <w:rPr>
      <w:rFonts w:asciiTheme="majorHAnsi" w:eastAsiaTheme="majorEastAsia" w:hAnsiTheme="majorHAnsi" w:cs="Times New Roman"/>
      <w:sz w:val="18"/>
      <w:szCs w:val="18"/>
    </w:rPr>
  </w:style>
  <w:style w:type="paragraph" w:customStyle="1" w:styleId="11">
    <w:name w:val="スタイル1"/>
    <w:basedOn w:val="1-1"/>
    <w:rsid w:val="00193AB2"/>
  </w:style>
  <w:style w:type="paragraph" w:customStyle="1" w:styleId="0-5">
    <w:name w:val="0-5提出者"/>
    <w:basedOn w:val="a"/>
    <w:qFormat/>
    <w:rsid w:val="00193AB2"/>
    <w:pPr>
      <w:ind w:rightChars="200" w:right="200"/>
      <w:jc w:val="right"/>
    </w:pPr>
  </w:style>
  <w:style w:type="paragraph" w:customStyle="1" w:styleId="2-1">
    <w:name w:val="2-1(１)(２)文"/>
    <w:basedOn w:val="a"/>
    <w:qFormat/>
    <w:rsid w:val="00193AB2"/>
    <w:pPr>
      <w:ind w:hangingChars="200" w:hanging="102"/>
      <w:contextualSpacing/>
    </w:pPr>
    <w:rPr>
      <w:kern w:val="24"/>
      <w:szCs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193AB2"/>
  </w:style>
  <w:style w:type="character" w:customStyle="1" w:styleId="aa">
    <w:name w:val="日付 (文字)"/>
    <w:basedOn w:val="a0"/>
    <w:link w:val="a9"/>
    <w:uiPriority w:val="99"/>
    <w:semiHidden/>
    <w:locked/>
    <w:rsid w:val="00193AB2"/>
    <w:rPr>
      <w:rFonts w:ascii="ＭＳ 明朝" w:eastAsia="ＭＳ 明朝" w:cs="Times New Roman"/>
    </w:rPr>
  </w:style>
  <w:style w:type="table" w:styleId="ab">
    <w:name w:val="Table Grid"/>
    <w:basedOn w:val="a1"/>
    <w:uiPriority w:val="59"/>
    <w:rsid w:val="00766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E34C1A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34C1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sid w:val="00E34C1A"/>
    <w:rPr>
      <w:rFonts w:ascii="ＭＳ 明朝" w:eastAsia="ＭＳ 明朝"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34C1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locked/>
    <w:rsid w:val="00E34C1A"/>
    <w:rPr>
      <w:rFonts w:ascii="ＭＳ 明朝" w:eastAsia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469\Desktop\&#30333;&#3202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53994-C613-418A-B786-4A877D478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白紙</Template>
  <TotalTime>36</TotalTime>
  <Pages>1</Pages>
  <Words>300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0760　鈴木 誠</dc:creator>
  <cp:keywords/>
  <dc:description/>
  <cp:lastModifiedBy>0760　鈴木 誠</cp:lastModifiedBy>
  <cp:revision>10</cp:revision>
  <cp:lastPrinted>2023-10-31T04:29:00Z</cp:lastPrinted>
  <dcterms:created xsi:type="dcterms:W3CDTF">2023-01-18T02:38:00Z</dcterms:created>
  <dcterms:modified xsi:type="dcterms:W3CDTF">2023-10-31T04:30:00Z</dcterms:modified>
</cp:coreProperties>
</file>